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609B" w14:textId="77777777" w:rsidR="003D1FE4" w:rsidRPr="003E19B2" w:rsidRDefault="003D1FE4">
      <w:pPr>
        <w:rPr>
          <w:rFonts w:ascii="Olympic Sans" w:hAnsi="Olympic Sans"/>
        </w:rPr>
      </w:pPr>
    </w:p>
    <w:sectPr w:rsidR="003D1FE4" w:rsidRPr="003E19B2" w:rsidSect="00B04A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134" w:header="850" w:footer="227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1E91C" w14:textId="77777777" w:rsidR="00592963" w:rsidRDefault="00592963" w:rsidP="00313C1B">
      <w:pPr>
        <w:spacing w:after="0" w:line="240" w:lineRule="auto"/>
      </w:pPr>
      <w:r>
        <w:separator/>
      </w:r>
    </w:p>
  </w:endnote>
  <w:endnote w:type="continuationSeparator" w:id="0">
    <w:p w14:paraId="3A3372EE" w14:textId="77777777" w:rsidR="00592963" w:rsidRDefault="00592963" w:rsidP="00313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Olympic Sans">
    <w:panose1 w:val="020B0504040202060203"/>
    <w:charset w:val="00"/>
    <w:family w:val="swiss"/>
    <w:pitch w:val="variable"/>
    <w:sig w:usb0="A10000EF" w:usb1="500124F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EDE4" w14:textId="62576A57" w:rsidR="0056467E" w:rsidRDefault="007F4992">
    <w:pPr>
      <w:pStyle w:val="Zpat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4E97861D" wp14:editId="096B6D4A">
          <wp:simplePos x="0" y="0"/>
          <wp:positionH relativeFrom="page">
            <wp:posOffset>8890</wp:posOffset>
          </wp:positionH>
          <wp:positionV relativeFrom="paragraph">
            <wp:posOffset>431800</wp:posOffset>
          </wp:positionV>
          <wp:extent cx="6839712" cy="1156902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Dopisni-papir_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9712" cy="1156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EC2E" w14:textId="77777777" w:rsidR="00313C1B" w:rsidRDefault="00FE27D1">
    <w:pPr>
      <w:pStyle w:val="Zpat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53458D2" wp14:editId="5B490A2B">
          <wp:simplePos x="0" y="0"/>
          <wp:positionH relativeFrom="page">
            <wp:posOffset>2</wp:posOffset>
          </wp:positionH>
          <wp:positionV relativeFrom="paragraph">
            <wp:posOffset>426258</wp:posOffset>
          </wp:positionV>
          <wp:extent cx="7553956" cy="1163553"/>
          <wp:effectExtent l="0" t="0" r="3175" b="508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3956" cy="11635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9A3EA" w14:textId="77777777" w:rsidR="00FE27D1" w:rsidRDefault="00FE27D1">
    <w:pPr>
      <w:pStyle w:val="Zpat"/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1EA33719" wp14:editId="208353D9">
          <wp:simplePos x="0" y="0"/>
          <wp:positionH relativeFrom="page">
            <wp:posOffset>0</wp:posOffset>
          </wp:positionH>
          <wp:positionV relativeFrom="paragraph">
            <wp:posOffset>470226</wp:posOffset>
          </wp:positionV>
          <wp:extent cx="7570470" cy="1135568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0470" cy="11355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27CE0" w14:textId="77777777" w:rsidR="00592963" w:rsidRDefault="00592963" w:rsidP="00313C1B">
      <w:pPr>
        <w:spacing w:after="0" w:line="240" w:lineRule="auto"/>
      </w:pPr>
      <w:r>
        <w:separator/>
      </w:r>
    </w:p>
  </w:footnote>
  <w:footnote w:type="continuationSeparator" w:id="0">
    <w:p w14:paraId="3068AAE0" w14:textId="77777777" w:rsidR="00592963" w:rsidRDefault="00592963" w:rsidP="00313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0D819" w14:textId="544BC8A5" w:rsidR="007A7874" w:rsidRDefault="007A7874">
    <w:pPr>
      <w:pStyle w:val="Zhlav"/>
    </w:pPr>
    <w:r>
      <w:rPr>
        <w:noProof/>
      </w:rPr>
      <w:drawing>
        <wp:anchor distT="0" distB="0" distL="114300" distR="114300" simplePos="0" relativeHeight="251667456" behindDoc="1" locked="0" layoutInCell="1" allowOverlap="1" wp14:anchorId="7A5D53AE" wp14:editId="70B184A3">
          <wp:simplePos x="0" y="0"/>
          <wp:positionH relativeFrom="page">
            <wp:posOffset>-1</wp:posOffset>
          </wp:positionH>
          <wp:positionV relativeFrom="page">
            <wp:posOffset>0</wp:posOffset>
          </wp:positionV>
          <wp:extent cx="7554097" cy="1048686"/>
          <wp:effectExtent l="0" t="0" r="2540" b="5715"/>
          <wp:wrapNone/>
          <wp:docPr id="1645553236" name="Obrázek 1" descr="Obsah obrázku bílé, vlajka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5553236" name="Obrázek 1" descr="Obsah obrázku bílé, vlajka&#10;&#10;Obsah vygenerovaný umělou inteligencí může být nesprávný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6069" cy="10711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11E2" w14:textId="7058B15F" w:rsidR="00B04A51" w:rsidRPr="00B04A51" w:rsidRDefault="00866395">
    <w:pPr>
      <w:pStyle w:val="Zhlav"/>
      <w:rPr>
        <w:sz w:val="20"/>
        <w:szCs w:val="20"/>
      </w:rPr>
    </w:pPr>
    <w:r w:rsidRPr="00313C1B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FADF993" wp14:editId="73E15B19">
          <wp:simplePos x="0" y="0"/>
          <wp:positionH relativeFrom="page">
            <wp:posOffset>346</wp:posOffset>
          </wp:positionH>
          <wp:positionV relativeFrom="page">
            <wp:posOffset>0</wp:posOffset>
          </wp:positionV>
          <wp:extent cx="7569777" cy="214884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9777" cy="2148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8AA642" w14:textId="77777777" w:rsidR="00B04A51" w:rsidRPr="00B04A51" w:rsidRDefault="00B04A51">
    <w:pPr>
      <w:pStyle w:val="Zhlav"/>
      <w:rPr>
        <w:sz w:val="20"/>
        <w:szCs w:val="20"/>
      </w:rPr>
    </w:pPr>
  </w:p>
  <w:p w14:paraId="0FBA29BB" w14:textId="77777777" w:rsidR="00B04A51" w:rsidRPr="00B04A51" w:rsidRDefault="00B04A51">
    <w:pPr>
      <w:pStyle w:val="Zhlav"/>
      <w:rPr>
        <w:sz w:val="21"/>
        <w:szCs w:val="21"/>
      </w:rPr>
    </w:pPr>
  </w:p>
  <w:p w14:paraId="65348629" w14:textId="77777777" w:rsidR="00B04A51" w:rsidRPr="00B04A51" w:rsidRDefault="00B04A51">
    <w:pPr>
      <w:pStyle w:val="Zhlav"/>
      <w:rPr>
        <w:sz w:val="21"/>
        <w:szCs w:val="21"/>
      </w:rPr>
    </w:pPr>
  </w:p>
  <w:p w14:paraId="7F077F40" w14:textId="77777777" w:rsidR="00B04A51" w:rsidRPr="00B04A51" w:rsidRDefault="00B04A51">
    <w:pPr>
      <w:pStyle w:val="Zhlav"/>
      <w:rPr>
        <w:sz w:val="21"/>
        <w:szCs w:val="21"/>
      </w:rPr>
    </w:pPr>
  </w:p>
  <w:p w14:paraId="54A4B767" w14:textId="77777777" w:rsidR="00B04A51" w:rsidRPr="00B04A51" w:rsidRDefault="00B04A51">
    <w:pPr>
      <w:pStyle w:val="Zhlav"/>
      <w:rPr>
        <w:sz w:val="21"/>
        <w:szCs w:val="21"/>
      </w:rPr>
    </w:pPr>
  </w:p>
  <w:p w14:paraId="416E0077" w14:textId="77777777" w:rsidR="00B04A51" w:rsidRPr="00B04A51" w:rsidRDefault="00B04A51">
    <w:pPr>
      <w:pStyle w:val="Zhlav"/>
      <w:rPr>
        <w:sz w:val="21"/>
        <w:szCs w:val="21"/>
      </w:rPr>
    </w:pPr>
  </w:p>
  <w:p w14:paraId="271D1D86" w14:textId="56254F1B" w:rsidR="007275AE" w:rsidRDefault="007275A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7BA"/>
    <w:rsid w:val="000F10F2"/>
    <w:rsid w:val="001054F2"/>
    <w:rsid w:val="00112604"/>
    <w:rsid w:val="00124AEC"/>
    <w:rsid w:val="001B13C5"/>
    <w:rsid w:val="00313C1B"/>
    <w:rsid w:val="00331C1F"/>
    <w:rsid w:val="00333C4C"/>
    <w:rsid w:val="00343237"/>
    <w:rsid w:val="003D1FE4"/>
    <w:rsid w:val="003E19B2"/>
    <w:rsid w:val="004434C5"/>
    <w:rsid w:val="0056467E"/>
    <w:rsid w:val="00592963"/>
    <w:rsid w:val="00673A99"/>
    <w:rsid w:val="007275AE"/>
    <w:rsid w:val="007A3CC6"/>
    <w:rsid w:val="007A7874"/>
    <w:rsid w:val="007D1384"/>
    <w:rsid w:val="007F4992"/>
    <w:rsid w:val="00833F09"/>
    <w:rsid w:val="00866395"/>
    <w:rsid w:val="00995C77"/>
    <w:rsid w:val="00A20C64"/>
    <w:rsid w:val="00A75971"/>
    <w:rsid w:val="00B04A51"/>
    <w:rsid w:val="00B1789E"/>
    <w:rsid w:val="00C06C5C"/>
    <w:rsid w:val="00CA1AFA"/>
    <w:rsid w:val="00CB2BDD"/>
    <w:rsid w:val="00CE0C25"/>
    <w:rsid w:val="00CF01FB"/>
    <w:rsid w:val="00D45DE9"/>
    <w:rsid w:val="00D727BA"/>
    <w:rsid w:val="00E212D3"/>
    <w:rsid w:val="00E47C3D"/>
    <w:rsid w:val="00EF5DC6"/>
    <w:rsid w:val="00F1241B"/>
    <w:rsid w:val="00FE27D1"/>
    <w:rsid w:val="00FE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4ACD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3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3C1B"/>
  </w:style>
  <w:style w:type="paragraph" w:styleId="Zpat">
    <w:name w:val="footer"/>
    <w:basedOn w:val="Normln"/>
    <w:link w:val="ZpatChar"/>
    <w:uiPriority w:val="99"/>
    <w:unhideWhenUsed/>
    <w:rsid w:val="00313C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3C1B"/>
  </w:style>
  <w:style w:type="paragraph" w:styleId="Bezmezer">
    <w:name w:val="No Spacing"/>
    <w:link w:val="BezmezerChar"/>
    <w:uiPriority w:val="1"/>
    <w:qFormat/>
    <w:rsid w:val="007275AE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7275AE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00D44-C99D-E64D-A851-FF588B3F0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Dopisni papir Kejval.dotx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Barták</dc:creator>
  <cp:keywords/>
  <dc:description/>
  <cp:lastModifiedBy>Zdeněk Kovář | FPS Repro</cp:lastModifiedBy>
  <cp:revision>2</cp:revision>
  <dcterms:created xsi:type="dcterms:W3CDTF">2025-07-11T08:46:00Z</dcterms:created>
  <dcterms:modified xsi:type="dcterms:W3CDTF">2025-07-11T08:46:00Z</dcterms:modified>
</cp:coreProperties>
</file>